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55"/>
        <w:gridCol w:w="2855"/>
        <w:gridCol w:w="8604"/>
      </w:tblGrid>
      <w:tr w:rsidR="00273B2B" w:rsidRPr="00BD2C6E" w:rsidTr="00BD2C6E">
        <w:tc>
          <w:tcPr>
            <w:tcW w:w="15614" w:type="dxa"/>
            <w:gridSpan w:val="3"/>
          </w:tcPr>
          <w:p w:rsidR="00273B2B" w:rsidRPr="00BD2C6E" w:rsidRDefault="00273B2B" w:rsidP="00BD2C6E">
            <w:pPr>
              <w:spacing w:after="0" w:line="240" w:lineRule="auto"/>
              <w:jc w:val="center"/>
              <w:rPr>
                <w:noProof/>
                <w:sz w:val="72"/>
                <w:szCs w:val="72"/>
                <w:lang w:eastAsia="ru-RU"/>
              </w:rPr>
            </w:pPr>
            <w:r w:rsidRPr="00BD2C6E">
              <w:rPr>
                <w:noProof/>
                <w:sz w:val="72"/>
                <w:szCs w:val="72"/>
                <w:lang w:eastAsia="ru-RU"/>
              </w:rPr>
              <w:t>ОБОРУДОВАНИЕ ЦЕНТРА «ТОЧКА РОСТА»</w: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Ноутбук NDTech Smartbook 11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10</w:t>
            </w:r>
          </w:p>
        </w:tc>
        <w:tc>
          <w:tcPr>
            <w:tcW w:w="8604" w:type="dxa"/>
          </w:tcPr>
          <w:p w:rsidR="00273B2B" w:rsidRPr="00BD2C6E" w:rsidRDefault="00273B2B" w:rsidP="00467358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218.25pt;height:162.75pt;rotation:90;visibility:visible">
                  <v:imagedata r:id="rId5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Ноутбук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5" o:spid="_x0000_i1026" type="#_x0000_t75" style="width:222pt;height:165.75pt;rotation:90;visibility:visible">
                  <v:imagedata r:id="rId6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Шлем виртуальной реальности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7" o:spid="_x0000_i1027" type="#_x0000_t75" style="width:213pt;height:159pt;rotation:90;visibility:visible">
                  <v:imagedata r:id="rId7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Аккумуляторная дрель-винтоверт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Набор бит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Набор сверл универсальный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Многофункциональный инструмент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Клеевой пистолет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Набор запасных стержней для клеевого пистолета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Цифровой штангенциркуль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Электролобзик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Набор универсальных пилок для электролобзика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Ручной лобзик</w:t>
            </w:r>
          </w:p>
          <w:p w:rsidR="00273B2B" w:rsidRPr="00BD2C6E" w:rsidRDefault="00273B2B" w:rsidP="00BD2C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Канцелярские ножи</w:t>
            </w:r>
          </w:p>
          <w:p w:rsidR="00273B2B" w:rsidRPr="00BD2C6E" w:rsidRDefault="00273B2B" w:rsidP="00BD2C6E">
            <w:pPr>
              <w:spacing w:after="0" w:line="240" w:lineRule="auto"/>
              <w:rPr>
                <w:b/>
              </w:rPr>
            </w:pP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</w:pPr>
          </w:p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14" o:spid="_x0000_i1028" type="#_x0000_t75" style="width:344.25pt;height:258pt;visibility:visible">
                  <v:imagedata r:id="rId8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Квадрокоптер, тип 1 Соех Clever 4  Pro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13" o:spid="_x0000_i1029" type="#_x0000_t75" style="width:270pt;height:203.25pt;visibility:visible">
                  <v:imagedata r:id="rId9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Квадрокоптер, тип 2 Геоскан Pioneer min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3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10" o:spid="_x0000_i1030" type="#_x0000_t75" style="width:268.5pt;height:201pt;visibility:visible">
                  <v:imagedata r:id="rId10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Тренажёр-манекен для отработки сердечно-лёгочной реанимации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12" o:spid="_x0000_i1031" type="#_x0000_t75" style="width:279.75pt;height:210pt;visibility:visible">
                  <v:imagedata r:id="rId11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Тренажёр-манекен для отработки приемов удаления инородного тела из верхних дыхательных путей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15" o:spid="_x0000_i1032" type="#_x0000_t75" style="width:243.75pt;height:183pt;rotation:90;visibility:visible">
                  <v:imagedata r:id="rId12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Набор имитаторов травм и поражений</w:t>
            </w:r>
          </w:p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Набор шин складных</w:t>
            </w:r>
          </w:p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Набор воротников шейных</w:t>
            </w:r>
          </w:p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Табельные средства для оказания первой медицинской помощи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  <w:p w:rsidR="00273B2B" w:rsidRPr="00BD2C6E" w:rsidRDefault="00273B2B" w:rsidP="00BD2C6E">
            <w:pPr>
              <w:spacing w:after="0" w:line="240" w:lineRule="auto"/>
            </w:pPr>
          </w:p>
          <w:p w:rsidR="00273B2B" w:rsidRPr="00BD2C6E" w:rsidRDefault="00273B2B" w:rsidP="00BD2C6E">
            <w:pPr>
              <w:spacing w:after="0" w:line="240" w:lineRule="auto"/>
            </w:pPr>
          </w:p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  <w:p w:rsidR="00273B2B" w:rsidRPr="00BD2C6E" w:rsidRDefault="00273B2B" w:rsidP="00BD2C6E">
            <w:pPr>
              <w:spacing w:after="0" w:line="240" w:lineRule="auto"/>
            </w:pPr>
          </w:p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  <w:p w:rsidR="00273B2B" w:rsidRPr="00BD2C6E" w:rsidRDefault="00273B2B" w:rsidP="00BD2C6E">
            <w:pPr>
              <w:spacing w:after="0" w:line="240" w:lineRule="auto"/>
            </w:pPr>
          </w:p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rPr>
                <w:noProof/>
                <w:lang w:eastAsia="ru-RU"/>
              </w:rPr>
              <w:pict>
                <v:shape id="Рисунок 16" o:spid="_x0000_i1033" type="#_x0000_t75" style="width:209.25pt;height:183.75pt;visibility:visible">
                  <v:imagedata r:id="rId13" o:title=""/>
                </v:shape>
              </w:pict>
            </w:r>
            <w:r w:rsidRPr="00BD2C6E">
              <w:rPr>
                <w:noProof/>
                <w:lang w:eastAsia="ru-RU"/>
              </w:rPr>
              <w:pict>
                <v:shape id="Рисунок 2" o:spid="_x0000_i1034" type="#_x0000_t75" style="width:196.5pt;height:147.75pt;rotation:90;visibility:visible">
                  <v:imagedata r:id="rId14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Фотоаппарат с объективом Nikon D3200 Kit 18-55</w:t>
            </w:r>
          </w:p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Штатив HAMA Star62 4162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  <w:p w:rsidR="00273B2B" w:rsidRPr="00BD2C6E" w:rsidRDefault="00273B2B" w:rsidP="00BD2C6E">
            <w:pPr>
              <w:spacing w:after="0" w:line="240" w:lineRule="auto"/>
            </w:pPr>
          </w:p>
          <w:p w:rsidR="00273B2B" w:rsidRPr="00BD2C6E" w:rsidRDefault="00273B2B" w:rsidP="00BD2C6E">
            <w:pPr>
              <w:spacing w:after="0" w:line="240" w:lineRule="auto"/>
            </w:pPr>
          </w:p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rPr>
                <w:noProof/>
                <w:lang w:eastAsia="ru-RU"/>
              </w:rPr>
              <w:pict>
                <v:shape id="Рисунок 6" o:spid="_x0000_i1035" type="#_x0000_t75" style="width:222pt;height:166.5pt;visibility:visible">
                  <v:imagedata r:id="rId15" o:title=""/>
                </v:shape>
              </w:pict>
            </w:r>
            <w:r w:rsidRPr="00BD2C6E">
              <w:rPr>
                <w:noProof/>
                <w:lang w:eastAsia="ru-RU"/>
              </w:rPr>
              <w:pict>
                <v:shape id="_x0000_i1036" type="#_x0000_t75" style="width:167.25pt;height:170.25pt;rotation:90;visibility:visible">
                  <v:imagedata r:id="rId16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 xml:space="preserve">Многофункциональное устройство (МФУ) 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4" o:spid="_x0000_i1037" type="#_x0000_t75" style="width:246pt;height:261pt;rotation:90;visibility:visible">
                  <v:imagedata r:id="rId17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Доска шахматная с фигурами шахматными</w:t>
            </w:r>
          </w:p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D2C6E">
              <w:rPr>
                <w:color w:val="000000"/>
                <w:sz w:val="28"/>
                <w:szCs w:val="28"/>
                <w:shd w:val="clear" w:color="auto" w:fill="FFFFFF"/>
              </w:rPr>
              <w:t>Шахматные часы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3</w:t>
            </w:r>
          </w:p>
          <w:p w:rsidR="00273B2B" w:rsidRPr="00BD2C6E" w:rsidRDefault="00273B2B" w:rsidP="00BD2C6E">
            <w:pPr>
              <w:spacing w:after="0" w:line="240" w:lineRule="auto"/>
            </w:pPr>
          </w:p>
          <w:p w:rsidR="00273B2B" w:rsidRPr="00BD2C6E" w:rsidRDefault="00273B2B" w:rsidP="00BD2C6E">
            <w:pPr>
              <w:spacing w:after="0" w:line="240" w:lineRule="auto"/>
            </w:pPr>
            <w:r w:rsidRPr="00BD2C6E">
              <w:t>3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11" o:spid="_x0000_i1038" type="#_x0000_t75" style="width:275.25pt;height:206.25pt;rotation:180;visibility:visible">
                  <v:imagedata r:id="rId18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 xml:space="preserve">3 </w:t>
            </w:r>
            <w:r w:rsidRPr="00BD2C6E">
              <w:rPr>
                <w:color w:val="000000"/>
                <w:sz w:val="32"/>
                <w:szCs w:val="32"/>
                <w:shd w:val="clear" w:color="auto" w:fill="FFFFFF"/>
                <w:lang w:val="en-US"/>
              </w:rPr>
              <w:t>D</w:t>
            </w: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 xml:space="preserve"> принтер</w:t>
            </w:r>
          </w:p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Пласттик для принтера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  <w:p w:rsidR="00273B2B" w:rsidRPr="00BD2C6E" w:rsidRDefault="00273B2B" w:rsidP="00BD2C6E">
            <w:pPr>
              <w:spacing w:after="0" w:line="240" w:lineRule="auto"/>
            </w:pPr>
          </w:p>
          <w:p w:rsidR="00273B2B" w:rsidRPr="00BD2C6E" w:rsidRDefault="00273B2B" w:rsidP="00BD2C6E">
            <w:pPr>
              <w:spacing w:after="0" w:line="240" w:lineRule="auto"/>
            </w:pPr>
            <w:r w:rsidRPr="00BD2C6E">
              <w:t>10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rPr>
                <w:lang w:val="en-US"/>
              </w:rPr>
            </w:pPr>
            <w:r w:rsidRPr="00BD2C6E">
              <w:rPr>
                <w:noProof/>
                <w:lang w:eastAsia="ru-RU"/>
              </w:rPr>
              <w:pict>
                <v:shape id="Рисунок 9" o:spid="_x0000_i1039" type="#_x0000_t75" style="width:201pt;height:163.5pt;rotation:90;visibility:visible">
                  <v:imagedata r:id="rId19" o:title=""/>
                </v:shape>
              </w:pict>
            </w:r>
            <w:r w:rsidRPr="00BD2C6E">
              <w:rPr>
                <w:noProof/>
                <w:lang w:eastAsia="ru-RU"/>
              </w:rPr>
              <w:pict>
                <v:shape id="Рисунок 8" o:spid="_x0000_i1040" type="#_x0000_t75" style="width:198pt;height:174.75pt;rotation:90;visibility:visible">
                  <v:imagedata r:id="rId20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 xml:space="preserve">Практическое пособие </w:t>
            </w:r>
            <w:r w:rsidRPr="00BD2C6E">
              <w:rPr>
                <w:color w:val="000000"/>
                <w:sz w:val="32"/>
                <w:szCs w:val="32"/>
                <w:shd w:val="clear" w:color="auto" w:fill="FFFFFF"/>
                <w:lang w:val="en-US"/>
              </w:rPr>
              <w:t>Lego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3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</w:pPr>
            <w:r w:rsidRPr="00BD2C6E">
              <w:rPr>
                <w:noProof/>
                <w:lang w:eastAsia="ru-RU"/>
              </w:rPr>
              <w:pict>
                <v:shape id="Рисунок 17" o:spid="_x0000_i1041" type="#_x0000_t75" style="width:327.75pt;height:246pt;visibility:visible">
                  <v:imagedata r:id="rId21" o:title=""/>
                </v:shape>
              </w:pict>
            </w:r>
          </w:p>
        </w:tc>
      </w:tr>
      <w:tr w:rsidR="00273B2B" w:rsidRPr="00BD2C6E" w:rsidTr="00BD2C6E">
        <w:tc>
          <w:tcPr>
            <w:tcW w:w="4155" w:type="dxa"/>
          </w:tcPr>
          <w:p w:rsidR="00273B2B" w:rsidRPr="00BD2C6E" w:rsidRDefault="00273B2B" w:rsidP="00BD2C6E">
            <w:pPr>
              <w:spacing w:after="0" w:line="240" w:lineRule="auto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D2C6E">
              <w:rPr>
                <w:color w:val="000000"/>
                <w:sz w:val="32"/>
                <w:szCs w:val="32"/>
                <w:shd w:val="clear" w:color="auto" w:fill="FFFFFF"/>
              </w:rPr>
              <w:t>Смартфон</w:t>
            </w:r>
          </w:p>
        </w:tc>
        <w:tc>
          <w:tcPr>
            <w:tcW w:w="2855" w:type="dxa"/>
          </w:tcPr>
          <w:p w:rsidR="00273B2B" w:rsidRPr="00BD2C6E" w:rsidRDefault="00273B2B" w:rsidP="00BD2C6E">
            <w:pPr>
              <w:spacing w:after="0" w:line="240" w:lineRule="auto"/>
            </w:pPr>
            <w:r w:rsidRPr="00BD2C6E">
              <w:t>1</w:t>
            </w:r>
          </w:p>
        </w:tc>
        <w:tc>
          <w:tcPr>
            <w:tcW w:w="8604" w:type="dxa"/>
          </w:tcPr>
          <w:p w:rsidR="00273B2B" w:rsidRPr="00BD2C6E" w:rsidRDefault="00273B2B" w:rsidP="00BD2C6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BD2C6E">
              <w:rPr>
                <w:noProof/>
                <w:lang w:eastAsia="ru-RU"/>
              </w:rPr>
              <w:pict>
                <v:shape id="_x0000_i1042" type="#_x0000_t75" style="width:327.75pt;height:210pt;visibility:visible">
                  <v:imagedata r:id="rId22" o:title=""/>
                </v:shape>
              </w:pict>
            </w:r>
          </w:p>
        </w:tc>
      </w:tr>
    </w:tbl>
    <w:p w:rsidR="00273B2B" w:rsidRDefault="00273B2B"/>
    <w:sectPr w:rsidR="00273B2B" w:rsidSect="00D32E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904028"/>
    <w:multiLevelType w:val="hybridMultilevel"/>
    <w:tmpl w:val="1568B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4439"/>
    <w:rsid w:val="000B3703"/>
    <w:rsid w:val="00142669"/>
    <w:rsid w:val="00273B2B"/>
    <w:rsid w:val="002C2997"/>
    <w:rsid w:val="00467358"/>
    <w:rsid w:val="004C2D31"/>
    <w:rsid w:val="005046D9"/>
    <w:rsid w:val="00894D25"/>
    <w:rsid w:val="00B4058B"/>
    <w:rsid w:val="00BC4439"/>
    <w:rsid w:val="00BD2C6E"/>
    <w:rsid w:val="00D3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66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C443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C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44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C29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8</Pages>
  <Words>160</Words>
  <Characters>917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Евгений</cp:lastModifiedBy>
  <cp:revision>4</cp:revision>
  <dcterms:created xsi:type="dcterms:W3CDTF">2021-01-27T07:23:00Z</dcterms:created>
  <dcterms:modified xsi:type="dcterms:W3CDTF">2022-06-01T16:50:00Z</dcterms:modified>
</cp:coreProperties>
</file>